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1842" w14:textId="77777777" w:rsidR="00150D35" w:rsidRPr="00150D35" w:rsidRDefault="0092262F" w:rsidP="00150D35">
      <w:pPr>
        <w:spacing w:after="240" w:line="24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150D35">
        <w:rPr>
          <w:rFonts w:ascii="Times New Roman" w:hAnsi="Times New Roman" w:cs="Times New Roman"/>
          <w:b/>
          <w:bCs/>
          <w:smallCaps/>
          <w:sz w:val="32"/>
          <w:szCs w:val="32"/>
        </w:rPr>
        <w:t>EGYSZERI TUDOMÁNYOS DEMONSTRÁTORI ÖSZTÖNDÍJ</w:t>
      </w:r>
    </w:p>
    <w:p w14:paraId="6D578202" w14:textId="08386A39" w:rsidR="0092262F" w:rsidRPr="00150D35" w:rsidRDefault="00150D35" w:rsidP="00274286">
      <w:pPr>
        <w:spacing w:after="480" w:line="24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  <w:r w:rsidRPr="00150D35"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  <w:t>BESZÁMOLÓ FORMANYOMTATVÁNY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1A6326" w:rsidRPr="00D51B3E" w14:paraId="17232525" w14:textId="77777777" w:rsidTr="009776F5">
        <w:tc>
          <w:tcPr>
            <w:tcW w:w="4531" w:type="dxa"/>
          </w:tcPr>
          <w:p w14:paraId="176B0D8C" w14:textId="77777777" w:rsidR="001A6326" w:rsidRPr="00D51B3E" w:rsidRDefault="001A6326" w:rsidP="009776F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Tevékenység neve</w:t>
            </w:r>
          </w:p>
        </w:tc>
        <w:tc>
          <w:tcPr>
            <w:tcW w:w="4531" w:type="dxa"/>
          </w:tcPr>
          <w:p w14:paraId="00F376D9" w14:textId="77777777" w:rsidR="001A6326" w:rsidRPr="00D51B3E" w:rsidRDefault="001A6326" w:rsidP="009776F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51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dható pontszám</w:t>
            </w:r>
          </w:p>
        </w:tc>
      </w:tr>
      <w:tr w:rsidR="001A6326" w:rsidRPr="002F619B" w14:paraId="5CF4AB7C" w14:textId="77777777" w:rsidTr="009776F5">
        <w:tc>
          <w:tcPr>
            <w:tcW w:w="4531" w:type="dxa"/>
          </w:tcPr>
          <w:p w14:paraId="3A54CCC4" w14:textId="77777777" w:rsidR="001A6326" w:rsidRPr="002F619B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9B">
              <w:rPr>
                <w:rFonts w:ascii="Times New Roman" w:hAnsi="Times New Roman" w:cs="Times New Roman"/>
                <w:sz w:val="24"/>
                <w:szCs w:val="24"/>
              </w:rPr>
              <w:t>I. A hallgató előző félévi ösztöndíjfizetés alapjául szolgáló tanulmányi átlaga</w:t>
            </w:r>
          </w:p>
        </w:tc>
        <w:tc>
          <w:tcPr>
            <w:tcW w:w="4531" w:type="dxa"/>
          </w:tcPr>
          <w:p w14:paraId="624055C1" w14:textId="77777777" w:rsidR="001A6326" w:rsidRPr="00D229F2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3.51 – 3.8 között: 2 pont</w:t>
            </w:r>
          </w:p>
          <w:p w14:paraId="5926A77A" w14:textId="77777777" w:rsidR="001A6326" w:rsidRPr="00D229F2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3.81 – 4.1 között: 4 pont</w:t>
            </w:r>
          </w:p>
          <w:p w14:paraId="3AF3CF68" w14:textId="77777777" w:rsidR="001A6326" w:rsidRPr="00D229F2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 – 4.4 között: 6 pont</w:t>
            </w:r>
          </w:p>
          <w:p w14:paraId="3668ABB0" w14:textId="77777777" w:rsidR="001A6326" w:rsidRPr="00D229F2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4.41 – 4.7 között: 8 pont</w:t>
            </w:r>
          </w:p>
          <w:p w14:paraId="688F4FC8" w14:textId="77777777" w:rsidR="001A6326" w:rsidRPr="002F619B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4.71 – 5.00 között: 10 pont</w:t>
            </w:r>
          </w:p>
        </w:tc>
      </w:tr>
      <w:tr w:rsidR="001A6326" w:rsidRPr="00D51B3E" w14:paraId="330EE5E2" w14:textId="77777777" w:rsidTr="009776F5">
        <w:tc>
          <w:tcPr>
            <w:tcW w:w="4531" w:type="dxa"/>
          </w:tcPr>
          <w:p w14:paraId="3163893E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T</w:t>
            </w:r>
            <w:r w:rsidRPr="00E020E2">
              <w:rPr>
                <w:rFonts w:ascii="Times New Roman" w:hAnsi="Times New Roman" w:cs="Times New Roman"/>
                <w:sz w:val="24"/>
                <w:szCs w:val="24"/>
              </w:rPr>
              <w:t>udományos diákkör működtetésével összefüggő tevékenységek (</w:t>
            </w:r>
            <w:r w:rsidRPr="00AB61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tudományos diákköri események szervezése, hirdetése, részvétel a TDK </w:t>
            </w:r>
            <w:proofErr w:type="spellStart"/>
            <w:r w:rsidRPr="00AB61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ülésein</w:t>
            </w:r>
            <w:proofErr w:type="spellEnd"/>
            <w:r w:rsidRPr="00AB61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5294D727" w14:textId="77777777" w:rsidR="001A6326" w:rsidRPr="00D51B3E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2F6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pont</w:t>
            </w:r>
          </w:p>
        </w:tc>
      </w:tr>
      <w:tr w:rsidR="001A6326" w:rsidRPr="00512EEC" w14:paraId="3D3ECFF5" w14:textId="77777777" w:rsidTr="009776F5">
        <w:tc>
          <w:tcPr>
            <w:tcW w:w="4531" w:type="dxa"/>
          </w:tcPr>
          <w:p w14:paraId="5D95EC76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Pr="000D6190">
              <w:rPr>
                <w:rFonts w:ascii="Times New Roman" w:hAnsi="Times New Roman" w:cs="Times New Roman"/>
                <w:sz w:val="24"/>
                <w:szCs w:val="24"/>
              </w:rPr>
              <w:t>Kutatási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190">
              <w:rPr>
                <w:rFonts w:ascii="Times New Roman" w:hAnsi="Times New Roman" w:cs="Times New Roman"/>
                <w:sz w:val="24"/>
                <w:szCs w:val="24"/>
              </w:rPr>
              <w:t>publikációs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és szerkesztési t</w:t>
            </w:r>
            <w:r w:rsidRPr="000D6190">
              <w:rPr>
                <w:rFonts w:ascii="Times New Roman" w:hAnsi="Times New Roman" w:cs="Times New Roman"/>
                <w:sz w:val="24"/>
                <w:szCs w:val="24"/>
              </w:rPr>
              <w:t>evékenység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ideértve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szervezett kutatásban való részvételt és az önálló tudományos tevékenységet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5B9D5125" w14:textId="77777777" w:rsidR="001A6326" w:rsidRPr="00512EEC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pont</w:t>
            </w:r>
          </w:p>
        </w:tc>
      </w:tr>
      <w:tr w:rsidR="001A6326" w14:paraId="46BEDF0A" w14:textId="77777777" w:rsidTr="009776F5">
        <w:tc>
          <w:tcPr>
            <w:tcW w:w="4531" w:type="dxa"/>
          </w:tcPr>
          <w:p w14:paraId="2DBCC9D7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IV. Tanszéki tudományos munka segítése, illetve közreműködés az </w:t>
            </w:r>
            <w:r w:rsidRPr="00E1538D">
              <w:rPr>
                <w:rFonts w:ascii="Times New Roman" w:hAnsi="Times New Roman" w:cs="Times New Roman"/>
                <w:sz w:val="24"/>
                <w:szCs w:val="24"/>
              </w:rPr>
              <w:t>oktatási feladatok ellátásában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E97FCCC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lábjegyzetelés, tudományos projektben való részvétel; tudományos konferencia, csereszeminárium, jogesetmegoldó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perbe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szédmondó</w:t>
            </w:r>
            <w:proofErr w:type="spellEnd"/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és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egyéb tanulmányi verseny, valamint a kari és az országos tudományos diákköri konferencia szervezésében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illetve lebonyolításában való közreműködés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4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vizsgafelügyelet, tanszéki adminisztráció, tanszéki projektek segítése stb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531" w:type="dxa"/>
          </w:tcPr>
          <w:p w14:paraId="67C9E0B8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1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pont</w:t>
            </w:r>
          </w:p>
        </w:tc>
      </w:tr>
      <w:tr w:rsidR="001A6326" w:rsidRPr="005B0B28" w14:paraId="5815B4B2" w14:textId="77777777" w:rsidTr="009776F5">
        <w:tc>
          <w:tcPr>
            <w:tcW w:w="4531" w:type="dxa"/>
          </w:tcPr>
          <w:p w14:paraId="237F6790" w14:textId="77777777" w:rsidR="001A6326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Az előző féléves demonstrátori tevékenység átfogó tanszéki értékelése</w:t>
            </w:r>
          </w:p>
        </w:tc>
        <w:tc>
          <w:tcPr>
            <w:tcW w:w="4531" w:type="dxa"/>
          </w:tcPr>
          <w:p w14:paraId="69B4CC7D" w14:textId="77777777" w:rsidR="001A6326" w:rsidRPr="005B0B28" w:rsidRDefault="001A6326" w:rsidP="009776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B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B0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pont </w:t>
            </w:r>
          </w:p>
        </w:tc>
      </w:tr>
    </w:tbl>
    <w:p w14:paraId="5123729F" w14:textId="77777777" w:rsidR="0092262F" w:rsidRPr="00632557" w:rsidRDefault="0092262F" w:rsidP="0092262F">
      <w:pPr>
        <w:spacing w:after="163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32557">
        <w:rPr>
          <w:rFonts w:ascii="Times New Roman" w:eastAsia="Times New Roman" w:hAnsi="Times New Roman" w:cs="Times New Roman"/>
          <w:b/>
          <w:color w:val="000000"/>
          <w:sz w:val="48"/>
        </w:rPr>
        <w:t xml:space="preserve"> </w:t>
      </w:r>
    </w:p>
    <w:p w14:paraId="363635FF" w14:textId="001E8869" w:rsidR="000D0E5E" w:rsidRDefault="000D0E5E" w:rsidP="000D0E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beszámoló hiteléül kérjük a Tanszékvezető aláírásával beadni a nyomt</w:t>
      </w:r>
      <w:r w:rsidR="0097406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ványt, amennyiben működik a Tanszékvezető személyétől külön, a Tudományos Diákkör munkáját segítő felelős oktató, az ő általa is hitelesített beszámolót tudjuk elfogadni.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5"/>
        <w:gridCol w:w="5804"/>
      </w:tblGrid>
      <w:tr w:rsidR="004A7F80" w:rsidRPr="007E75FA" w14:paraId="0B43B888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05F7ADB7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Hallgató neve:</w:t>
            </w:r>
          </w:p>
        </w:tc>
        <w:tc>
          <w:tcPr>
            <w:tcW w:w="5806" w:type="dxa"/>
            <w:vAlign w:val="center"/>
          </w:tcPr>
          <w:p w14:paraId="09CFFDAE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02FE21F8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400AF559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Neptun-kód:</w:t>
            </w:r>
          </w:p>
        </w:tc>
        <w:tc>
          <w:tcPr>
            <w:tcW w:w="5806" w:type="dxa"/>
            <w:vAlign w:val="center"/>
          </w:tcPr>
          <w:p w14:paraId="7F733D28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62BBAD71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6A69D313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Születési hely és idő:</w:t>
            </w:r>
          </w:p>
        </w:tc>
        <w:tc>
          <w:tcPr>
            <w:tcW w:w="5806" w:type="dxa"/>
            <w:vAlign w:val="center"/>
          </w:tcPr>
          <w:p w14:paraId="78D371A5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6BAC91C6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54F9B479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Szak:</w:t>
            </w:r>
          </w:p>
        </w:tc>
        <w:tc>
          <w:tcPr>
            <w:tcW w:w="5806" w:type="dxa"/>
            <w:vAlign w:val="center"/>
          </w:tcPr>
          <w:p w14:paraId="0A8D596E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6B6315E1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56613757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Évfolyam:</w:t>
            </w:r>
          </w:p>
        </w:tc>
        <w:tc>
          <w:tcPr>
            <w:tcW w:w="5806" w:type="dxa"/>
            <w:vAlign w:val="center"/>
          </w:tcPr>
          <w:p w14:paraId="6A94D959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7DE7728B" w14:textId="77777777" w:rsidTr="009776F5">
        <w:trPr>
          <w:trHeight w:val="454"/>
        </w:trPr>
        <w:tc>
          <w:tcPr>
            <w:tcW w:w="3256" w:type="dxa"/>
            <w:vAlign w:val="center"/>
          </w:tcPr>
          <w:p w14:paraId="534B3DD1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Első kinevezés féléve:</w:t>
            </w:r>
          </w:p>
        </w:tc>
        <w:tc>
          <w:tcPr>
            <w:tcW w:w="5806" w:type="dxa"/>
            <w:vAlign w:val="center"/>
          </w:tcPr>
          <w:p w14:paraId="088F561E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1A45633B" w14:textId="77777777" w:rsidTr="009776F5">
        <w:trPr>
          <w:trHeight w:val="1020"/>
        </w:trPr>
        <w:tc>
          <w:tcPr>
            <w:tcW w:w="3256" w:type="dxa"/>
            <w:vAlign w:val="center"/>
          </w:tcPr>
          <w:p w14:paraId="332240CC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E75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Demonstrátori tevékenység szervezeti egysége (tanszék/intézet):</w:t>
            </w:r>
          </w:p>
        </w:tc>
        <w:tc>
          <w:tcPr>
            <w:tcW w:w="5806" w:type="dxa"/>
            <w:vAlign w:val="center"/>
          </w:tcPr>
          <w:p w14:paraId="441CA727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F80" w:rsidRPr="007E75FA" w14:paraId="5C959D78" w14:textId="77777777" w:rsidTr="009776F5">
        <w:trPr>
          <w:trHeight w:val="1020"/>
        </w:trPr>
        <w:tc>
          <w:tcPr>
            <w:tcW w:w="3256" w:type="dxa"/>
            <w:vAlign w:val="center"/>
          </w:tcPr>
          <w:p w14:paraId="72FC7CA9" w14:textId="77777777" w:rsidR="004A7F80" w:rsidRPr="007E75FA" w:rsidRDefault="004A7F80" w:rsidP="009776F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Előző szemeszterben elért </w:t>
            </w:r>
            <w:r w:rsidRPr="009267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ösztöndíjfizetés alapjául szolgáló tanulmányi átlag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806" w:type="dxa"/>
            <w:vAlign w:val="center"/>
          </w:tcPr>
          <w:p w14:paraId="5B47625E" w14:textId="77777777" w:rsidR="004A7F80" w:rsidRPr="007E75FA" w:rsidRDefault="004A7F80" w:rsidP="00977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941A80" w14:textId="6BA03826" w:rsidR="00437E56" w:rsidRDefault="00437E56" w:rsidP="00150D35">
      <w:pPr>
        <w:spacing w:after="112"/>
        <w:ind w:right="705"/>
        <w:rPr>
          <w:rFonts w:ascii="Times New Roman" w:eastAsia="Times New Roman" w:hAnsi="Times New Roman" w:cs="Times New Roman"/>
          <w:color w:val="000000"/>
          <w:sz w:val="24"/>
        </w:rPr>
      </w:pPr>
    </w:p>
    <w:p w14:paraId="2D032A36" w14:textId="77777777" w:rsidR="002352E4" w:rsidRPr="006B07FE" w:rsidRDefault="002352E4" w:rsidP="002352E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07FE">
        <w:rPr>
          <w:rFonts w:ascii="Times New Roman" w:hAnsi="Times New Roman" w:cs="Times New Roman"/>
          <w:sz w:val="28"/>
          <w:szCs w:val="28"/>
          <w:u w:val="single"/>
        </w:rPr>
        <w:t>Sorold fel, hogy az elmúlt félévben milyen feladatokat láttál el az alábbi kategóriákon belül:</w:t>
      </w:r>
    </w:p>
    <w:p w14:paraId="39D4E6B6" w14:textId="77777777" w:rsidR="0034325D" w:rsidRPr="00D13921" w:rsidRDefault="0034325D" w:rsidP="0034325D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6707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926707">
        <w:rPr>
          <w:rFonts w:ascii="Times New Roman" w:hAnsi="Times New Roman" w:cs="Times New Roman"/>
          <w:sz w:val="28"/>
          <w:szCs w:val="28"/>
        </w:rPr>
        <w:t>Tudományos diákkör működtetésével összefüggő tevékenységek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A3B560" w14:textId="77777777" w:rsidR="0034325D" w:rsidRDefault="0034325D" w:rsidP="0034325D">
      <w:pPr>
        <w:spacing w:after="144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1F4E0" wp14:editId="14CBF66A">
                <wp:simplePos x="0" y="0"/>
                <wp:positionH relativeFrom="margin">
                  <wp:posOffset>-635</wp:posOffset>
                </wp:positionH>
                <wp:positionV relativeFrom="paragraph">
                  <wp:posOffset>17781</wp:posOffset>
                </wp:positionV>
                <wp:extent cx="5743575" cy="3535680"/>
                <wp:effectExtent l="0" t="0" r="9525" b="7620"/>
                <wp:wrapNone/>
                <wp:docPr id="2768213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535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39696" w14:textId="77777777" w:rsidR="0034325D" w:rsidRPr="00EB1FCE" w:rsidRDefault="0034325D" w:rsidP="003432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1F4E0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-.05pt;margin-top:1.4pt;width:452.25pt;height:27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" fillcolor="white [3201]" strokeweight=".5pt">
                <v:textbox>
                  <w:txbxContent>
                    <w:p w14:paraId="57A39696" w14:textId="77777777" w:rsidR="0034325D" w:rsidRPr="00EB1FCE" w:rsidRDefault="0034325D" w:rsidP="0034325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56A11" w14:textId="66DCDD9C" w:rsidR="0034325D" w:rsidRDefault="0034325D" w:rsidP="00150D35">
      <w:pPr>
        <w:spacing w:after="112"/>
        <w:ind w:right="705"/>
        <w:rPr>
          <w:rFonts w:ascii="Times New Roman" w:eastAsia="Times New Roman" w:hAnsi="Times New Roman" w:cs="Times New Roman"/>
          <w:color w:val="000000"/>
          <w:sz w:val="24"/>
        </w:rPr>
      </w:pPr>
    </w:p>
    <w:p w14:paraId="422E9040" w14:textId="77777777" w:rsidR="0034325D" w:rsidRDefault="0034325D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5AEC5A1C" w14:textId="23AD9963" w:rsidR="00CA3534" w:rsidRDefault="00CA3534" w:rsidP="00532FC4">
      <w:pPr>
        <w:spacing w:after="9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00"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58B06" wp14:editId="6266DF5F">
                <wp:simplePos x="0" y="0"/>
                <wp:positionH relativeFrom="margin">
                  <wp:posOffset>-6531</wp:posOffset>
                </wp:positionH>
                <wp:positionV relativeFrom="paragraph">
                  <wp:posOffset>326480</wp:posOffset>
                </wp:positionV>
                <wp:extent cx="5743575" cy="2481943"/>
                <wp:effectExtent l="0" t="0" r="28575" b="13970"/>
                <wp:wrapNone/>
                <wp:docPr id="1333916635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481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23AC1" w14:textId="77777777" w:rsidR="00532FC4" w:rsidRPr="00EB1FCE" w:rsidRDefault="00532FC4" w:rsidP="00CA353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58B06" id="_x0000_s1027" type="#_x0000_t202" style="position:absolute;left:0;text-align:left;margin-left:-.5pt;margin-top:25.7pt;width:452.25pt;height:195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" fillcolor="white [3201]" strokeweight=".5pt">
                <v:textbox>
                  <w:txbxContent>
                    <w:p w14:paraId="37D23AC1" w14:textId="77777777" w:rsidR="00532FC4" w:rsidRPr="00EB1FCE" w:rsidRDefault="00532FC4" w:rsidP="00CA353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3E00">
        <w:rPr>
          <w:rFonts w:ascii="Times New Roman" w:hAnsi="Times New Roman" w:cs="Times New Roman"/>
          <w:noProof/>
          <w:sz w:val="28"/>
          <w:szCs w:val="28"/>
        </w:rPr>
        <w:t>–</w:t>
      </w:r>
      <w:r w:rsidRPr="00A63E00">
        <w:rPr>
          <w:rFonts w:ascii="Times New Roman" w:hAnsi="Times New Roman" w:cs="Times New Roman"/>
          <w:sz w:val="28"/>
          <w:szCs w:val="28"/>
        </w:rPr>
        <w:t xml:space="preserve"> Kutatási</w:t>
      </w:r>
      <w:r w:rsidRPr="00D13921">
        <w:rPr>
          <w:rFonts w:ascii="Times New Roman" w:hAnsi="Times New Roman" w:cs="Times New Roman"/>
          <w:sz w:val="28"/>
          <w:szCs w:val="28"/>
        </w:rPr>
        <w:t>, publikációs, szerkesztési tevékenység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139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49BDDD" w14:textId="2F4998CB" w:rsidR="00CA3534" w:rsidRDefault="00CA3534" w:rsidP="00CA3534">
      <w:pPr>
        <w:spacing w:after="14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F40FD" w14:textId="77777777" w:rsidR="004A7F80" w:rsidRDefault="004A7F80" w:rsidP="00150D35">
      <w:pPr>
        <w:spacing w:after="112"/>
        <w:ind w:right="705"/>
        <w:rPr>
          <w:rFonts w:ascii="Times New Roman" w:eastAsia="Times New Roman" w:hAnsi="Times New Roman" w:cs="Times New Roman"/>
          <w:color w:val="000000"/>
          <w:sz w:val="24"/>
        </w:rPr>
      </w:pPr>
    </w:p>
    <w:p w14:paraId="1A8085D6" w14:textId="77777777" w:rsidR="000A37E3" w:rsidRPr="000A37E3" w:rsidRDefault="000A37E3" w:rsidP="000A37E3">
      <w:pPr>
        <w:rPr>
          <w:rFonts w:ascii="Times New Roman" w:eastAsia="Times New Roman" w:hAnsi="Times New Roman" w:cs="Times New Roman"/>
          <w:sz w:val="24"/>
        </w:rPr>
      </w:pPr>
    </w:p>
    <w:p w14:paraId="0DBB5C7B" w14:textId="31368CC3" w:rsidR="000A37E3" w:rsidRDefault="000A37E3" w:rsidP="000A37E3">
      <w:pPr>
        <w:rPr>
          <w:rFonts w:ascii="Times New Roman" w:eastAsia="Times New Roman" w:hAnsi="Times New Roman" w:cs="Times New Roman"/>
          <w:color w:val="000000"/>
          <w:sz w:val="24"/>
        </w:rPr>
      </w:pPr>
    </w:p>
    <w:p w14:paraId="5D3B1793" w14:textId="55E228DB" w:rsidR="000A37E3" w:rsidRDefault="000A37E3" w:rsidP="00D229F2">
      <w:pPr>
        <w:spacing w:after="10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0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6DF0B" wp14:editId="555B7C8F">
                <wp:simplePos x="0" y="0"/>
                <wp:positionH relativeFrom="margin">
                  <wp:posOffset>-1089</wp:posOffset>
                </wp:positionH>
                <wp:positionV relativeFrom="paragraph">
                  <wp:posOffset>640624</wp:posOffset>
                </wp:positionV>
                <wp:extent cx="5743575" cy="2465615"/>
                <wp:effectExtent l="0" t="0" r="28575" b="11430"/>
                <wp:wrapNone/>
                <wp:docPr id="75660678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46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59ABC" w14:textId="2111360B" w:rsidR="00532FC4" w:rsidRPr="00EB1FCE" w:rsidRDefault="00532FC4" w:rsidP="000A37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DF0B" id="_x0000_s1028" type="#_x0000_t202" style="position:absolute;left:0;text-align:left;margin-left:-.1pt;margin-top:50.45pt;width:452.25pt;height:19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" fillcolor="white [3201]" strokeweight=".5pt">
                <v:textbox>
                  <w:txbxContent>
                    <w:p w14:paraId="46059ABC" w14:textId="2111360B" w:rsidR="00532FC4" w:rsidRPr="00EB1FCE" w:rsidRDefault="00532FC4" w:rsidP="000A37E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6707">
        <w:rPr>
          <w:rFonts w:ascii="Times New Roman" w:hAnsi="Times New Roman" w:cs="Times New Roman"/>
          <w:noProof/>
          <w:sz w:val="28"/>
          <w:szCs w:val="28"/>
        </w:rPr>
        <w:t>–</w:t>
      </w:r>
      <w:r w:rsidRPr="00926707">
        <w:rPr>
          <w:rFonts w:ascii="Times New Roman" w:hAnsi="Times New Roman" w:cs="Times New Roman"/>
          <w:sz w:val="28"/>
          <w:szCs w:val="28"/>
        </w:rPr>
        <w:t xml:space="preserve"> Tanszéki tudományos munka segítése, illetve közreműködés az oktatási feladatok ellátásában:</w:t>
      </w:r>
    </w:p>
    <w:p w14:paraId="55F96F99" w14:textId="77777777" w:rsidR="000A37E3" w:rsidRDefault="000A37E3" w:rsidP="000A37E3">
      <w:pPr>
        <w:rPr>
          <w:rFonts w:ascii="Times New Roman" w:eastAsia="Times New Roman" w:hAnsi="Times New Roman" w:cs="Times New Roman"/>
          <w:sz w:val="24"/>
        </w:rPr>
      </w:pPr>
    </w:p>
    <w:p w14:paraId="52B04E79" w14:textId="77777777" w:rsidR="00E81AC5" w:rsidRP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5780C778" w14:textId="77777777" w:rsidR="00E81AC5" w:rsidRP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4A6BC32F" w14:textId="77777777" w:rsidR="00E81AC5" w:rsidRP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5FF76721" w14:textId="77777777" w:rsidR="00E81AC5" w:rsidRP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70B97609" w14:textId="77777777" w:rsidR="00E81AC5" w:rsidRP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05922DF3" w14:textId="77777777" w:rsidR="00E81AC5" w:rsidRDefault="00E81AC5" w:rsidP="00E81AC5">
      <w:pPr>
        <w:rPr>
          <w:rFonts w:ascii="Times New Roman" w:eastAsia="Times New Roman" w:hAnsi="Times New Roman" w:cs="Times New Roman"/>
          <w:sz w:val="24"/>
        </w:rPr>
      </w:pPr>
    </w:p>
    <w:p w14:paraId="25AF2BE1" w14:textId="4C3327F6" w:rsidR="00E81AC5" w:rsidRPr="00533BF8" w:rsidRDefault="00E81AC5" w:rsidP="00DB298F">
      <w:pPr>
        <w:spacing w:after="900"/>
        <w:rPr>
          <w:rFonts w:ascii="Times New Roman" w:hAnsi="Times New Roman" w:cs="Times New Roman"/>
          <w:sz w:val="24"/>
          <w:szCs w:val="24"/>
        </w:rPr>
      </w:pPr>
      <w:r w:rsidRPr="00533BF8">
        <w:rPr>
          <w:rFonts w:ascii="Times New Roman" w:hAnsi="Times New Roman" w:cs="Times New Roman"/>
          <w:sz w:val="24"/>
          <w:szCs w:val="24"/>
        </w:rPr>
        <w:t>Kelt:</w:t>
      </w:r>
      <w:r w:rsidRPr="00532F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BF8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3B3D2E7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  <w:sectPr w:rsidR="00532FC4" w:rsidSect="004C70D2">
          <w:headerReference w:type="default" r:id="rId8"/>
          <w:footerReference w:type="default" r:id="rId9"/>
          <w:pgSz w:w="11899" w:h="16841"/>
          <w:pgMar w:top="567" w:right="1414" w:bottom="709" w:left="1416" w:header="708" w:footer="708" w:gutter="0"/>
          <w:cols w:space="708"/>
        </w:sectPr>
      </w:pPr>
    </w:p>
    <w:p w14:paraId="131F5D98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  <w:rPr>
          <w:rFonts w:ascii="Times New Roman" w:hAnsi="Times New Roman" w:cs="Times New Roman"/>
        </w:rPr>
      </w:pPr>
      <w:r>
        <w:t>_________________________</w:t>
      </w:r>
    </w:p>
    <w:p w14:paraId="355654EE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Pályázó</w:t>
      </w:r>
    </w:p>
    <w:p w14:paraId="4C050E98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  <w:rPr>
          <w:rFonts w:ascii="Times New Roman" w:hAnsi="Times New Roman" w:cs="Times New Roman"/>
        </w:rPr>
      </w:pPr>
      <w:r>
        <w:t>_________________________</w:t>
      </w:r>
    </w:p>
    <w:p w14:paraId="790DB8C7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</w:pPr>
      <w:r>
        <w:rPr>
          <w:rFonts w:ascii="Times New Roman" w:hAnsi="Times New Roman" w:cs="Times New Roman"/>
        </w:rPr>
        <w:t>TDK munkáját</w:t>
      </w:r>
      <w:r>
        <w:rPr>
          <w:rFonts w:ascii="Times New Roman" w:hAnsi="Times New Roman" w:cs="Times New Roman"/>
        </w:rPr>
        <w:br/>
        <w:t>segítő oktató</w:t>
      </w:r>
    </w:p>
    <w:p w14:paraId="1E76A926" w14:textId="77777777" w:rsidR="00532FC4" w:rsidRDefault="00532FC4" w:rsidP="00532FC4">
      <w:pPr>
        <w:tabs>
          <w:tab w:val="left" w:leader="dot" w:pos="2880"/>
          <w:tab w:val="left" w:leader="dot" w:pos="5245"/>
        </w:tabs>
        <w:spacing w:line="240" w:lineRule="auto"/>
        <w:jc w:val="center"/>
        <w:rPr>
          <w:rFonts w:ascii="Times New Roman" w:hAnsi="Times New Roman" w:cs="Times New Roman"/>
        </w:rPr>
      </w:pPr>
      <w:r>
        <w:t>_________________________</w:t>
      </w:r>
    </w:p>
    <w:p w14:paraId="01BEE337" w14:textId="73B77A67" w:rsidR="00532FC4" w:rsidRPr="00E81AC5" w:rsidRDefault="00532FC4" w:rsidP="00533BF8">
      <w:pPr>
        <w:tabs>
          <w:tab w:val="left" w:leader="dot" w:pos="2880"/>
          <w:tab w:val="left" w:leader="dot" w:pos="524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Tanszékvezet</w:t>
      </w:r>
      <w:r w:rsidR="00533BF8">
        <w:rPr>
          <w:rFonts w:ascii="Times New Roman" w:hAnsi="Times New Roman" w:cs="Times New Roman"/>
        </w:rPr>
        <w:t>ő</w:t>
      </w:r>
    </w:p>
    <w:sectPr w:rsidR="00532FC4" w:rsidRPr="00E81AC5" w:rsidSect="00533BF8">
      <w:type w:val="continuous"/>
      <w:pgSz w:w="11899" w:h="16841"/>
      <w:pgMar w:top="567" w:right="1414" w:bottom="709" w:left="1416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9E28" w14:textId="77777777" w:rsidR="00BA438A" w:rsidRDefault="00BA438A">
      <w:pPr>
        <w:spacing w:after="0" w:line="240" w:lineRule="auto"/>
      </w:pPr>
      <w:r>
        <w:separator/>
      </w:r>
    </w:p>
  </w:endnote>
  <w:endnote w:type="continuationSeparator" w:id="0">
    <w:p w14:paraId="7CF92760" w14:textId="77777777" w:rsidR="00BA438A" w:rsidRDefault="00B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8AE2" w14:textId="77777777" w:rsidR="0079756D" w:rsidRPr="009C4F10" w:rsidRDefault="0079756D" w:rsidP="008D76DC">
    <w:pPr>
      <w:spacing w:after="139"/>
      <w:ind w:left="58" w:firstLine="84"/>
      <w:jc w:val="center"/>
    </w:pPr>
  </w:p>
  <w:p w14:paraId="08A4B1C8" w14:textId="2CB0E30D" w:rsidR="0079756D" w:rsidRPr="00E54EBC" w:rsidRDefault="00322AA7" w:rsidP="008D76DC">
    <w:pPr>
      <w:tabs>
        <w:tab w:val="center" w:pos="2833"/>
        <w:tab w:val="center" w:pos="3541"/>
        <w:tab w:val="center" w:pos="4249"/>
        <w:tab w:val="center" w:pos="4957"/>
        <w:tab w:val="center" w:pos="6907"/>
      </w:tabs>
      <w:spacing w:after="82"/>
      <w:ind w:left="-15" w:firstLine="84"/>
    </w:pPr>
    <w:r w:rsidRPr="009C4F10">
      <w:rPr>
        <w:rFonts w:ascii="Times New Roman" w:eastAsia="Times New Roman" w:hAnsi="Times New Roman" w:cs="Times New Roman"/>
        <w:sz w:val="14"/>
      </w:rPr>
      <w:t>EÖTVÖS LOR</w:t>
    </w:r>
    <w:r w:rsidR="00F66EC3" w:rsidRPr="009C4F10">
      <w:rPr>
        <w:rFonts w:ascii="Times New Roman" w:eastAsia="Times New Roman" w:hAnsi="Times New Roman" w:cs="Times New Roman"/>
        <w:sz w:val="14"/>
      </w:rPr>
      <w:t>Á</w:t>
    </w:r>
    <w:r w:rsidRPr="009C4F10">
      <w:rPr>
        <w:rFonts w:ascii="Times New Roman" w:eastAsia="Times New Roman" w:hAnsi="Times New Roman" w:cs="Times New Roman"/>
        <w:sz w:val="14"/>
      </w:rPr>
      <w:t xml:space="preserve">ND TUDOMÁNYEGYETEM </w:t>
    </w:r>
    <w:r w:rsidRPr="009C4F10">
      <w:rPr>
        <w:rFonts w:ascii="Times New Roman" w:eastAsia="Times New Roman" w:hAnsi="Times New Roman" w:cs="Times New Roman"/>
        <w:sz w:val="14"/>
      </w:rPr>
      <w:tab/>
      <w:t xml:space="preserve"> </w:t>
    </w:r>
    <w:r w:rsidRPr="009C4F10">
      <w:rPr>
        <w:rFonts w:ascii="Times New Roman" w:eastAsia="Times New Roman" w:hAnsi="Times New Roman" w:cs="Times New Roman"/>
        <w:sz w:val="14"/>
      </w:rPr>
      <w:tab/>
      <w:t xml:space="preserve"> </w:t>
    </w:r>
    <w:r w:rsidRPr="009C4F10">
      <w:rPr>
        <w:rFonts w:ascii="Times New Roman" w:eastAsia="Times New Roman" w:hAnsi="Times New Roman" w:cs="Times New Roman"/>
        <w:sz w:val="14"/>
      </w:rPr>
      <w:tab/>
      <w:t xml:space="preserve"> </w:t>
    </w:r>
    <w:r w:rsidRPr="009C4F10">
      <w:rPr>
        <w:rFonts w:ascii="Times New Roman" w:eastAsia="Times New Roman" w:hAnsi="Times New Roman" w:cs="Times New Roman"/>
        <w:sz w:val="14"/>
      </w:rPr>
      <w:tab/>
      <w:t xml:space="preserve">  </w:t>
    </w:r>
  </w:p>
  <w:p w14:paraId="3145098B" w14:textId="3FC804E8" w:rsidR="0079756D" w:rsidRPr="00E54EBC" w:rsidRDefault="00322AA7" w:rsidP="008D76DC">
    <w:pPr>
      <w:tabs>
        <w:tab w:val="center" w:pos="2125"/>
        <w:tab w:val="center" w:pos="2833"/>
        <w:tab w:val="center" w:pos="3541"/>
        <w:tab w:val="center" w:pos="4249"/>
        <w:tab w:val="center" w:pos="4957"/>
        <w:tab w:val="center" w:pos="6585"/>
      </w:tabs>
      <w:spacing w:after="82"/>
      <w:ind w:left="-15" w:firstLine="84"/>
    </w:pPr>
    <w:r w:rsidRPr="00E54EBC">
      <w:rPr>
        <w:rFonts w:ascii="Times New Roman" w:eastAsia="Times New Roman" w:hAnsi="Times New Roman" w:cs="Times New Roman"/>
        <w:sz w:val="14"/>
      </w:rPr>
      <w:t>Állam- és Jogtudományi Kar</w:t>
    </w:r>
    <w:r w:rsidR="00335596" w:rsidRPr="00E54EBC">
      <w:rPr>
        <w:rFonts w:ascii="Times New Roman" w:eastAsia="Times New Roman" w:hAnsi="Times New Roman" w:cs="Times New Roman"/>
        <w:sz w:val="14"/>
      </w:rPr>
      <w:tab/>
    </w:r>
    <w:r w:rsidR="00335596" w:rsidRPr="00E54EBC">
      <w:rPr>
        <w:rFonts w:ascii="Times New Roman" w:eastAsia="Times New Roman" w:hAnsi="Times New Roman" w:cs="Times New Roman"/>
        <w:sz w:val="14"/>
      </w:rPr>
      <w:tab/>
    </w:r>
    <w:r w:rsidR="00335596" w:rsidRPr="00E54EBC">
      <w:rPr>
        <w:rFonts w:ascii="Times New Roman" w:eastAsia="Times New Roman" w:hAnsi="Times New Roman" w:cs="Times New Roman"/>
        <w:sz w:val="14"/>
      </w:rPr>
      <w:tab/>
    </w:r>
    <w:r w:rsidRPr="00E54EBC">
      <w:rPr>
        <w:rFonts w:ascii="Times New Roman" w:eastAsia="Times New Roman" w:hAnsi="Times New Roman" w:cs="Times New Roman"/>
        <w:sz w:val="14"/>
      </w:rPr>
      <w:tab/>
    </w:r>
    <w:r w:rsidR="00335596" w:rsidRPr="00E54EBC">
      <w:rPr>
        <w:rFonts w:ascii="Times New Roman" w:eastAsia="Times New Roman" w:hAnsi="Times New Roman" w:cs="Times New Roman"/>
        <w:sz w:val="14"/>
      </w:rPr>
      <w:tab/>
    </w:r>
    <w:r w:rsidRPr="00E54EBC">
      <w:rPr>
        <w:rFonts w:ascii="Times New Roman" w:eastAsia="Times New Roman" w:hAnsi="Times New Roman" w:cs="Times New Roman"/>
        <w:sz w:val="14"/>
      </w:rPr>
      <w:t xml:space="preserve"> </w:t>
    </w:r>
    <w:r w:rsidR="00335596" w:rsidRPr="00E54EBC">
      <w:rPr>
        <w:rFonts w:ascii="Times New Roman" w:eastAsia="Times New Roman" w:hAnsi="Times New Roman" w:cs="Times New Roman"/>
        <w:sz w:val="14"/>
      </w:rPr>
      <w:t xml:space="preserve">                                       </w:t>
    </w:r>
    <w:r w:rsidRPr="00E54EBC">
      <w:rPr>
        <w:rFonts w:ascii="Times New Roman" w:eastAsia="Times New Roman" w:hAnsi="Times New Roman" w:cs="Times New Roman"/>
        <w:b/>
        <w:sz w:val="14"/>
      </w:rPr>
      <w:t>Email:</w:t>
    </w:r>
    <w:r w:rsidRPr="00E54EBC">
      <w:rPr>
        <w:rFonts w:ascii="Times New Roman" w:eastAsia="Times New Roman" w:hAnsi="Times New Roman" w:cs="Times New Roman"/>
        <w:sz w:val="14"/>
      </w:rPr>
      <w:t xml:space="preserve"> </w:t>
    </w:r>
    <w:hyperlink r:id="rId1" w:history="1">
      <w:r w:rsidR="00E54EBC" w:rsidRPr="00E54EBC">
        <w:rPr>
          <w:rStyle w:val="Hiperhivatkozs"/>
          <w:rFonts w:ascii="Times New Roman" w:eastAsia="Times New Roman" w:hAnsi="Times New Roman" w:cs="Times New Roman"/>
          <w:color w:val="auto"/>
          <w:sz w:val="14"/>
        </w:rPr>
        <w:t>szocialis@ajkhok.elte.hu</w:t>
      </w:r>
    </w:hyperlink>
  </w:p>
  <w:p w14:paraId="408BE2B4" w14:textId="77777777" w:rsidR="0079756D" w:rsidRPr="00E54EBC" w:rsidRDefault="00437E56" w:rsidP="008D76DC">
    <w:pPr>
      <w:tabs>
        <w:tab w:val="center" w:pos="2125"/>
        <w:tab w:val="center" w:pos="2833"/>
        <w:tab w:val="center" w:pos="3541"/>
        <w:tab w:val="center" w:pos="4249"/>
        <w:tab w:val="center" w:pos="4957"/>
        <w:tab w:val="center" w:pos="6409"/>
      </w:tabs>
      <w:spacing w:after="82"/>
      <w:ind w:left="-17" w:firstLine="84"/>
    </w:pPr>
    <w:r w:rsidRPr="00E54EBC">
      <w:rPr>
        <w:rFonts w:ascii="Times New Roman" w:eastAsia="Times New Roman" w:hAnsi="Times New Roman" w:cs="Times New Roman"/>
        <w:sz w:val="14"/>
      </w:rPr>
      <w:t>Kari Ösztöndíj Bizottság</w:t>
    </w:r>
    <w:r w:rsidR="00322AA7"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="00322AA7"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="00322AA7"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="00322AA7"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="00322AA7"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="00335596" w:rsidRPr="00E54EBC">
      <w:rPr>
        <w:rFonts w:ascii="Times New Roman" w:eastAsia="Times New Roman" w:hAnsi="Times New Roman" w:cs="Times New Roman"/>
        <w:sz w:val="14"/>
      </w:rPr>
      <w:t xml:space="preserve">                                      </w:t>
    </w:r>
    <w:r w:rsidR="00322AA7" w:rsidRPr="00E54EBC">
      <w:rPr>
        <w:rFonts w:ascii="Times New Roman" w:eastAsia="Times New Roman" w:hAnsi="Times New Roman" w:cs="Times New Roman"/>
        <w:b/>
        <w:sz w:val="14"/>
      </w:rPr>
      <w:t>Web</w:t>
    </w:r>
    <w:hyperlink r:id="rId2">
      <w:r w:rsidR="00322AA7" w:rsidRPr="00E54EBC">
        <w:rPr>
          <w:rFonts w:ascii="Times New Roman" w:eastAsia="Times New Roman" w:hAnsi="Times New Roman" w:cs="Times New Roman"/>
          <w:b/>
          <w:sz w:val="14"/>
        </w:rPr>
        <w:t xml:space="preserve">: </w:t>
      </w:r>
    </w:hyperlink>
    <w:r w:rsidRPr="00E54EBC">
      <w:t xml:space="preserve"> </w:t>
    </w:r>
    <w:hyperlink r:id="rId3" w:history="1">
      <w:r w:rsidRPr="00E54EBC">
        <w:rPr>
          <w:rStyle w:val="Hiperhivatkozs"/>
          <w:rFonts w:ascii="Times New Roman" w:hAnsi="Times New Roman" w:cs="Times New Roman"/>
          <w:color w:val="auto"/>
          <w:sz w:val="14"/>
          <w:szCs w:val="16"/>
        </w:rPr>
        <w:t>https://ajkhok.elte.hu/</w:t>
      </w:r>
    </w:hyperlink>
    <w:r w:rsidRPr="00E54EBC">
      <w:rPr>
        <w:rFonts w:ascii="Times New Roman" w:hAnsi="Times New Roman" w:cs="Times New Roman"/>
        <w:sz w:val="14"/>
        <w:szCs w:val="16"/>
      </w:rPr>
      <w:t xml:space="preserve"> </w:t>
    </w:r>
  </w:p>
  <w:p w14:paraId="5184D8A0" w14:textId="77777777" w:rsidR="0079756D" w:rsidRPr="00E54EBC" w:rsidRDefault="00322AA7" w:rsidP="008D76DC">
    <w:pPr>
      <w:tabs>
        <w:tab w:val="center" w:pos="2833"/>
        <w:tab w:val="center" w:pos="3541"/>
        <w:tab w:val="center" w:pos="4249"/>
        <w:tab w:val="center" w:pos="4957"/>
        <w:tab w:val="center" w:pos="6864"/>
      </w:tabs>
      <w:spacing w:after="82"/>
      <w:ind w:left="-15" w:firstLine="84"/>
    </w:pPr>
    <w:r w:rsidRPr="00E54EBC">
      <w:rPr>
        <w:rFonts w:ascii="Times New Roman" w:eastAsia="Times New Roman" w:hAnsi="Times New Roman" w:cs="Times New Roman"/>
        <w:sz w:val="14"/>
      </w:rPr>
      <w:t xml:space="preserve">1053 Budapest, Kecskeméti utca 10-12. </w:t>
    </w:r>
    <w:r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Pr="00E54EBC">
      <w:rPr>
        <w:rFonts w:ascii="Times New Roman" w:eastAsia="Times New Roman" w:hAnsi="Times New Roman" w:cs="Times New Roman"/>
        <w:sz w:val="14"/>
      </w:rPr>
      <w:tab/>
      <w:t xml:space="preserve"> </w:t>
    </w:r>
    <w:r w:rsidRPr="00E54EBC">
      <w:rPr>
        <w:rFonts w:ascii="Times New Roman" w:eastAsia="Times New Roman" w:hAnsi="Times New Roman" w:cs="Times New Roman"/>
        <w:sz w:val="14"/>
      </w:rPr>
      <w:tab/>
    </w:r>
    <w:r w:rsidRPr="00E54EBC">
      <w:rPr>
        <w:rFonts w:ascii="Times New Roman" w:eastAsia="Times New Roman" w:hAnsi="Times New Roman" w:cs="Times New Roman"/>
        <w:b/>
        <w:sz w:val="14"/>
      </w:rPr>
      <w:t xml:space="preserve">Facebook: </w:t>
    </w:r>
    <w:hyperlink r:id="rId4" w:history="1">
      <w:r w:rsidRPr="00E54EBC">
        <w:rPr>
          <w:rStyle w:val="Hiperhivatkozs"/>
          <w:rFonts w:ascii="Times New Roman" w:eastAsia="Times New Roman" w:hAnsi="Times New Roman" w:cs="Times New Roman"/>
          <w:color w:val="auto"/>
          <w:sz w:val="14"/>
        </w:rPr>
        <w:t>http://facebook.com/elteajkhok</w:t>
      </w:r>
    </w:hyperlink>
    <w:r w:rsidRPr="00E54EBC">
      <w:rPr>
        <w:rFonts w:ascii="Times New Roman" w:eastAsia="Times New Roman" w:hAnsi="Times New Roman" w:cs="Times New Roman"/>
        <w:sz w:val="24"/>
      </w:rPr>
      <w:t xml:space="preserve"> </w:t>
    </w:r>
  </w:p>
  <w:p w14:paraId="707745AB" w14:textId="69D85E91" w:rsidR="0079756D" w:rsidRPr="009C4F10" w:rsidRDefault="0079756D" w:rsidP="008D76DC">
    <w:pPr>
      <w:pStyle w:val="llb"/>
      <w:ind w:firstLine="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CFA9" w14:textId="77777777" w:rsidR="00BA438A" w:rsidRDefault="00BA438A">
      <w:pPr>
        <w:spacing w:after="0" w:line="240" w:lineRule="auto"/>
      </w:pPr>
      <w:r>
        <w:separator/>
      </w:r>
    </w:p>
  </w:footnote>
  <w:footnote w:type="continuationSeparator" w:id="0">
    <w:p w14:paraId="758C0479" w14:textId="77777777" w:rsidR="00BA438A" w:rsidRDefault="00B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9DD5" w14:textId="77777777" w:rsidR="00517BB2" w:rsidRPr="00D90B63" w:rsidRDefault="00BA438A" w:rsidP="008D76DC">
    <w:pPr>
      <w:pStyle w:val="lfej"/>
      <w:jc w:val="right"/>
      <w:rPr>
        <w:rFonts w:ascii="Goldenbook" w:hAnsi="Goldenbook" w:cs="Times New Roman"/>
        <w:spacing w:val="4"/>
      </w:rPr>
    </w:pPr>
    <w:sdt>
      <w:sdtPr>
        <w:rPr>
          <w:rFonts w:ascii="Goldenbook" w:hAnsi="Goldenbook" w:cs="Times New Roman"/>
          <w:spacing w:val="4"/>
        </w:rPr>
        <w:id w:val="-1505198971"/>
        <w:docPartObj>
          <w:docPartGallery w:val="Watermarks"/>
          <w:docPartUnique/>
        </w:docPartObj>
      </w:sdtPr>
      <w:sdtEndPr/>
      <w:sdtContent>
        <w:r w:rsidR="008F0543" w:rsidRPr="008F0543">
          <w:rPr>
            <w:rFonts w:ascii="Goldenbook" w:hAnsi="Goldenbook" w:cs="Times New Roman"/>
            <w:noProof/>
            <w:spacing w:val="4"/>
            <w14:ligatures w14:val="standardContextual"/>
          </w:rPr>
          <w:drawing>
            <wp:anchor distT="0" distB="0" distL="114300" distR="114300" simplePos="0" relativeHeight="251660288" behindDoc="0" locked="0" layoutInCell="1" allowOverlap="1" wp14:anchorId="2CB38578" wp14:editId="7E141D23">
              <wp:simplePos x="0" y="0"/>
              <wp:positionH relativeFrom="margin">
                <wp:posOffset>2880047</wp:posOffset>
              </wp:positionH>
              <wp:positionV relativeFrom="page">
                <wp:posOffset>1590040</wp:posOffset>
              </wp:positionV>
              <wp:extent cx="7542786" cy="7514823"/>
              <wp:effectExtent l="0" t="0" r="1270" b="0"/>
              <wp:wrapNone/>
              <wp:docPr id="604413547" name="Kép 1" descr="A képen fekete, sötétség látható&#10;&#10;Előfordulhat, hogy az AI által létrehozott tartalom helytele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550655" name="Kép 1" descr="A képen fekete, sötétség látható&#10;&#10;Előfordulhat, hogy az AI által létrehozott tartalom helytelen."/>
                      <pic:cNvPicPr/>
                    </pic:nvPicPr>
                    <pic:blipFill rotWithShape="1">
                      <a:blip r:embed="rId1">
                        <a:alphaModFix amt="4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354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42786" cy="75148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  <w:r w:rsidR="00517BB2" w:rsidRPr="00D90B63">
      <w:rPr>
        <w:rFonts w:ascii="Goldenbook" w:hAnsi="Goldenbook" w:cs="Times New Roman"/>
        <w:noProof/>
        <w:spacing w:val="4"/>
        <w14:ligatures w14:val="standardContextual"/>
      </w:rPr>
      <w:drawing>
        <wp:anchor distT="0" distB="0" distL="114300" distR="114300" simplePos="0" relativeHeight="251658240" behindDoc="0" locked="0" layoutInCell="1" allowOverlap="1" wp14:anchorId="2D53EB13" wp14:editId="076E1425">
          <wp:simplePos x="0" y="0"/>
          <wp:positionH relativeFrom="margin">
            <wp:posOffset>156845</wp:posOffset>
          </wp:positionH>
          <wp:positionV relativeFrom="paragraph">
            <wp:posOffset>-243477</wp:posOffset>
          </wp:positionV>
          <wp:extent cx="1026160" cy="1022350"/>
          <wp:effectExtent l="0" t="0" r="2540" b="6350"/>
          <wp:wrapNone/>
          <wp:docPr id="351781988" name="Kép 1" descr="A képen fekete, sötétség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550655" name="Kép 1" descr="A képen fekete, sötétség látható&#10;&#10;Előfordulhat, hogy az AI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549"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1022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17BB2" w:rsidRPr="00D90B63">
      <w:rPr>
        <w:rFonts w:ascii="Goldenbook" w:hAnsi="Goldenbook" w:cs="Times New Roman"/>
        <w:spacing w:val="4"/>
      </w:rPr>
      <w:t>EÖTVÖS LORÁND TUDOMÁNYEGYETEM</w:t>
    </w:r>
  </w:p>
  <w:p w14:paraId="5EC4E8E4" w14:textId="77777777" w:rsidR="00517BB2" w:rsidRPr="00D90B63" w:rsidRDefault="00517BB2" w:rsidP="008D76DC">
    <w:pPr>
      <w:pStyle w:val="lfej"/>
      <w:spacing w:after="80"/>
      <w:jc w:val="right"/>
      <w:rPr>
        <w:rFonts w:ascii="Goldenbook" w:hAnsi="Goldenbook" w:cs="Times New Roman"/>
        <w:spacing w:val="4"/>
      </w:rPr>
    </w:pPr>
    <w:r w:rsidRPr="00D90B63">
      <w:rPr>
        <w:rFonts w:ascii="Goldenbook" w:hAnsi="Goldenbook" w:cs="Times New Roman"/>
        <w:spacing w:val="4"/>
      </w:rPr>
      <w:t>ÁLLAM- ÉS JOGTUDOMÁNYI KAR</w:t>
    </w:r>
  </w:p>
  <w:p w14:paraId="43275DFA" w14:textId="77777777" w:rsidR="00517BB2" w:rsidRPr="00517BB2" w:rsidRDefault="00437E56" w:rsidP="00517BB2">
    <w:pPr>
      <w:pStyle w:val="lfej"/>
      <w:spacing w:after="720"/>
      <w:jc w:val="right"/>
      <w:rPr>
        <w:rFonts w:ascii="Goldenbook" w:hAnsi="Goldenbook" w:cs="Times New Roman"/>
      </w:rPr>
    </w:pPr>
    <w:r>
      <w:rPr>
        <w:rFonts w:ascii="Goldenbook" w:hAnsi="Goldenbook" w:cs="Times New Roman"/>
        <w:spacing w:val="4"/>
      </w:rPr>
      <w:t>KARI ÖSZTÖNDÍJ BIZOTTSÁG</w:t>
    </w:r>
    <w:r w:rsidR="006E265E" w:rsidRPr="00C50CE0">
      <w:rPr>
        <w:rFonts w:ascii="Goldenbook" w:hAnsi="Goldenbook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835"/>
    <w:multiLevelType w:val="hybridMultilevel"/>
    <w:tmpl w:val="B37883AC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6C848CF"/>
    <w:multiLevelType w:val="hybridMultilevel"/>
    <w:tmpl w:val="EA4C20AE"/>
    <w:lvl w:ilvl="0" w:tplc="1BAC0830">
      <w:start w:val="1"/>
      <w:numFmt w:val="lowerLetter"/>
      <w:lvlText w:val="%1)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439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2E82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4536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C6C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44EA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AAEE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08958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4D1D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30FF7"/>
    <w:multiLevelType w:val="hybridMultilevel"/>
    <w:tmpl w:val="DF729E80"/>
    <w:lvl w:ilvl="0" w:tplc="13ECB582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1936B10"/>
    <w:multiLevelType w:val="hybridMultilevel"/>
    <w:tmpl w:val="148ECAD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71268"/>
    <w:multiLevelType w:val="multilevel"/>
    <w:tmpl w:val="93A8015A"/>
    <w:numStyleLink w:val="Stlus1"/>
  </w:abstractNum>
  <w:abstractNum w:abstractNumId="5" w15:restartNumberingAfterBreak="0">
    <w:nsid w:val="312B7D36"/>
    <w:multiLevelType w:val="hybridMultilevel"/>
    <w:tmpl w:val="9F900362"/>
    <w:lvl w:ilvl="0" w:tplc="040E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34B833A4"/>
    <w:multiLevelType w:val="hybridMultilevel"/>
    <w:tmpl w:val="44DE61B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157BC"/>
    <w:multiLevelType w:val="hybridMultilevel"/>
    <w:tmpl w:val="BF26B7CE"/>
    <w:lvl w:ilvl="0" w:tplc="99109B48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63F83"/>
    <w:multiLevelType w:val="hybridMultilevel"/>
    <w:tmpl w:val="44CA7ABC"/>
    <w:lvl w:ilvl="0" w:tplc="D400C1EE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4676D"/>
    <w:multiLevelType w:val="hybridMultilevel"/>
    <w:tmpl w:val="3D4CE68E"/>
    <w:lvl w:ilvl="0" w:tplc="040E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35A08A2"/>
    <w:multiLevelType w:val="hybridMultilevel"/>
    <w:tmpl w:val="C50037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B719F"/>
    <w:multiLevelType w:val="hybridMultilevel"/>
    <w:tmpl w:val="5ABC5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E3F6A"/>
    <w:multiLevelType w:val="hybridMultilevel"/>
    <w:tmpl w:val="041AC22A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9194F"/>
    <w:multiLevelType w:val="multilevel"/>
    <w:tmpl w:val="93A8015A"/>
    <w:styleLink w:val="Stlus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bullet"/>
      <w:lvlText w:val=""/>
      <w:lvlJc w:val="left"/>
      <w:pPr>
        <w:ind w:left="2007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727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6AA5922"/>
    <w:multiLevelType w:val="hybridMultilevel"/>
    <w:tmpl w:val="4CAA66AA"/>
    <w:lvl w:ilvl="0" w:tplc="E8B85E54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ADE20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01D22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CE55C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2F7B4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2918A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098CE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45998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18B722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A75EA5"/>
    <w:multiLevelType w:val="hybridMultilevel"/>
    <w:tmpl w:val="7D161382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DF065E6"/>
    <w:multiLevelType w:val="hybridMultilevel"/>
    <w:tmpl w:val="E24ACF66"/>
    <w:lvl w:ilvl="0" w:tplc="22FA2F00">
      <w:start w:val="1"/>
      <w:numFmt w:val="decimal"/>
      <w:lvlText w:val="%1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B2382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AB34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8414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C380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2FE28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CFAE6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0A19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4F2A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70436F"/>
    <w:multiLevelType w:val="hybridMultilevel"/>
    <w:tmpl w:val="982C6496"/>
    <w:lvl w:ilvl="0" w:tplc="22FA2F00">
      <w:start w:val="1"/>
      <w:numFmt w:val="decimal"/>
      <w:lvlText w:val="%1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76CBF"/>
    <w:multiLevelType w:val="hybridMultilevel"/>
    <w:tmpl w:val="382E9660"/>
    <w:lvl w:ilvl="0" w:tplc="5F6AD558">
      <w:start w:val="1"/>
      <w:numFmt w:val="decimal"/>
      <w:lvlText w:val="%1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425C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4304A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251A2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0C53A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2A212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23524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41278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6C831C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1306867">
    <w:abstractNumId w:val="7"/>
  </w:num>
  <w:num w:numId="2" w16cid:durableId="1049038030">
    <w:abstractNumId w:val="11"/>
  </w:num>
  <w:num w:numId="3" w16cid:durableId="635181200">
    <w:abstractNumId w:val="4"/>
    <w:lvlOverride w:ilvl="0">
      <w:lvl w:ilvl="0">
        <w:start w:val="1"/>
        <w:numFmt w:val="decimal"/>
        <w:lvlText w:val="%1."/>
        <w:lvlJc w:val="left"/>
        <w:pPr>
          <w:ind w:left="1287" w:hanging="360"/>
        </w:pPr>
        <w:rPr>
          <w:rFonts w:asciiTheme="minorHAnsi" w:eastAsiaTheme="minorHAnsi" w:hAnsiTheme="minorHAnsi" w:cstheme="minorBidi"/>
        </w:rPr>
      </w:lvl>
    </w:lvlOverride>
    <w:lvlOverride w:ilvl="1">
      <w:lvl w:ilvl="1">
        <w:start w:val="1"/>
        <w:numFmt w:val="bullet"/>
        <w:lvlText w:val=""/>
        <w:lvlJc w:val="left"/>
        <w:pPr>
          <w:ind w:left="2007" w:hanging="360"/>
        </w:pPr>
        <w:rPr>
          <w:rFonts w:ascii="Symbol" w:hAnsi="Symbol" w:hint="default"/>
          <w:color w:val="auto"/>
        </w:rPr>
      </w:lvl>
    </w:lvlOverride>
  </w:num>
  <w:num w:numId="4" w16cid:durableId="831065304">
    <w:abstractNumId w:val="13"/>
  </w:num>
  <w:num w:numId="5" w16cid:durableId="1511138582">
    <w:abstractNumId w:val="0"/>
  </w:num>
  <w:num w:numId="6" w16cid:durableId="187524567">
    <w:abstractNumId w:val="2"/>
  </w:num>
  <w:num w:numId="7" w16cid:durableId="803500972">
    <w:abstractNumId w:val="15"/>
  </w:num>
  <w:num w:numId="8" w16cid:durableId="228924652">
    <w:abstractNumId w:val="5"/>
  </w:num>
  <w:num w:numId="9" w16cid:durableId="587231047">
    <w:abstractNumId w:val="9"/>
  </w:num>
  <w:num w:numId="10" w16cid:durableId="1902447581">
    <w:abstractNumId w:val="10"/>
  </w:num>
  <w:num w:numId="11" w16cid:durableId="1486556095">
    <w:abstractNumId w:val="12"/>
  </w:num>
  <w:num w:numId="12" w16cid:durableId="922762310">
    <w:abstractNumId w:val="3"/>
  </w:num>
  <w:num w:numId="13" w16cid:durableId="223874819">
    <w:abstractNumId w:val="6"/>
  </w:num>
  <w:num w:numId="14" w16cid:durableId="88622365">
    <w:abstractNumId w:val="16"/>
  </w:num>
  <w:num w:numId="15" w16cid:durableId="1091119104">
    <w:abstractNumId w:val="14"/>
  </w:num>
  <w:num w:numId="16" w16cid:durableId="1380936176">
    <w:abstractNumId w:val="18"/>
  </w:num>
  <w:num w:numId="17" w16cid:durableId="1016689645">
    <w:abstractNumId w:val="1"/>
  </w:num>
  <w:num w:numId="18" w16cid:durableId="1691104098">
    <w:abstractNumId w:val="8"/>
  </w:num>
  <w:num w:numId="19" w16cid:durableId="12371349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68"/>
    <w:rsid w:val="00023859"/>
    <w:rsid w:val="000356E6"/>
    <w:rsid w:val="00075166"/>
    <w:rsid w:val="000A37E3"/>
    <w:rsid w:val="000C74F7"/>
    <w:rsid w:val="000D0E5E"/>
    <w:rsid w:val="0011305D"/>
    <w:rsid w:val="001207FD"/>
    <w:rsid w:val="00150D35"/>
    <w:rsid w:val="00173627"/>
    <w:rsid w:val="00180710"/>
    <w:rsid w:val="00193E96"/>
    <w:rsid w:val="001A0FDE"/>
    <w:rsid w:val="001A6326"/>
    <w:rsid w:val="001B2760"/>
    <w:rsid w:val="001C0E5D"/>
    <w:rsid w:val="001F2A18"/>
    <w:rsid w:val="001F76CB"/>
    <w:rsid w:val="002262F9"/>
    <w:rsid w:val="002352E4"/>
    <w:rsid w:val="00261E75"/>
    <w:rsid w:val="0026279B"/>
    <w:rsid w:val="00266585"/>
    <w:rsid w:val="00274286"/>
    <w:rsid w:val="002B6B44"/>
    <w:rsid w:val="00301DAF"/>
    <w:rsid w:val="003134F6"/>
    <w:rsid w:val="0031372E"/>
    <w:rsid w:val="00322AA7"/>
    <w:rsid w:val="00326AEF"/>
    <w:rsid w:val="00335596"/>
    <w:rsid w:val="0034325D"/>
    <w:rsid w:val="00375E69"/>
    <w:rsid w:val="0039727D"/>
    <w:rsid w:val="00412581"/>
    <w:rsid w:val="00416230"/>
    <w:rsid w:val="00437E56"/>
    <w:rsid w:val="0048157E"/>
    <w:rsid w:val="00482515"/>
    <w:rsid w:val="00484532"/>
    <w:rsid w:val="004A2581"/>
    <w:rsid w:val="004A78FB"/>
    <w:rsid w:val="004A7F80"/>
    <w:rsid w:val="004C20B0"/>
    <w:rsid w:val="004C70D2"/>
    <w:rsid w:val="004D5F94"/>
    <w:rsid w:val="004F5CF6"/>
    <w:rsid w:val="00517BB2"/>
    <w:rsid w:val="00521B77"/>
    <w:rsid w:val="005300F4"/>
    <w:rsid w:val="00532FC4"/>
    <w:rsid w:val="00533BF8"/>
    <w:rsid w:val="00536D71"/>
    <w:rsid w:val="005435F5"/>
    <w:rsid w:val="0054470C"/>
    <w:rsid w:val="0057752F"/>
    <w:rsid w:val="00580757"/>
    <w:rsid w:val="00581063"/>
    <w:rsid w:val="00596747"/>
    <w:rsid w:val="005B0B88"/>
    <w:rsid w:val="005D663B"/>
    <w:rsid w:val="005E3692"/>
    <w:rsid w:val="00615565"/>
    <w:rsid w:val="006255D4"/>
    <w:rsid w:val="006629C5"/>
    <w:rsid w:val="006B07FE"/>
    <w:rsid w:val="006B5429"/>
    <w:rsid w:val="006B7E2B"/>
    <w:rsid w:val="006E265E"/>
    <w:rsid w:val="006F4C9F"/>
    <w:rsid w:val="007275F9"/>
    <w:rsid w:val="0075198F"/>
    <w:rsid w:val="00755239"/>
    <w:rsid w:val="00757377"/>
    <w:rsid w:val="00761990"/>
    <w:rsid w:val="00761CF6"/>
    <w:rsid w:val="00796435"/>
    <w:rsid w:val="0079756D"/>
    <w:rsid w:val="007A4F62"/>
    <w:rsid w:val="007C4F53"/>
    <w:rsid w:val="007C69B4"/>
    <w:rsid w:val="007D44AC"/>
    <w:rsid w:val="007E0748"/>
    <w:rsid w:val="0081634D"/>
    <w:rsid w:val="0084237E"/>
    <w:rsid w:val="00861B59"/>
    <w:rsid w:val="0086528C"/>
    <w:rsid w:val="0089114A"/>
    <w:rsid w:val="0089385E"/>
    <w:rsid w:val="008A5AB0"/>
    <w:rsid w:val="008A6C65"/>
    <w:rsid w:val="008C1840"/>
    <w:rsid w:val="008D0AA7"/>
    <w:rsid w:val="008D56BD"/>
    <w:rsid w:val="008D76DC"/>
    <w:rsid w:val="008F0543"/>
    <w:rsid w:val="00907D45"/>
    <w:rsid w:val="0091417B"/>
    <w:rsid w:val="009202F6"/>
    <w:rsid w:val="00921EFA"/>
    <w:rsid w:val="0092262F"/>
    <w:rsid w:val="009276F0"/>
    <w:rsid w:val="00950804"/>
    <w:rsid w:val="0096660F"/>
    <w:rsid w:val="0097406D"/>
    <w:rsid w:val="00980050"/>
    <w:rsid w:val="00994D9E"/>
    <w:rsid w:val="009C3944"/>
    <w:rsid w:val="009C4F10"/>
    <w:rsid w:val="00A100A3"/>
    <w:rsid w:val="00A17624"/>
    <w:rsid w:val="00A215FF"/>
    <w:rsid w:val="00A428BE"/>
    <w:rsid w:val="00A43862"/>
    <w:rsid w:val="00A632CF"/>
    <w:rsid w:val="00AA2FF2"/>
    <w:rsid w:val="00AB68C7"/>
    <w:rsid w:val="00AC0A99"/>
    <w:rsid w:val="00AD65B4"/>
    <w:rsid w:val="00AF76A6"/>
    <w:rsid w:val="00B13812"/>
    <w:rsid w:val="00B3444E"/>
    <w:rsid w:val="00B52097"/>
    <w:rsid w:val="00B54853"/>
    <w:rsid w:val="00B924D7"/>
    <w:rsid w:val="00BA095E"/>
    <w:rsid w:val="00BA438A"/>
    <w:rsid w:val="00BB2E44"/>
    <w:rsid w:val="00C142FC"/>
    <w:rsid w:val="00C50CE0"/>
    <w:rsid w:val="00C541E8"/>
    <w:rsid w:val="00C54768"/>
    <w:rsid w:val="00C84CB2"/>
    <w:rsid w:val="00C86288"/>
    <w:rsid w:val="00C906A2"/>
    <w:rsid w:val="00C9128A"/>
    <w:rsid w:val="00CA3534"/>
    <w:rsid w:val="00CB69F2"/>
    <w:rsid w:val="00CD072B"/>
    <w:rsid w:val="00CE5252"/>
    <w:rsid w:val="00D229F2"/>
    <w:rsid w:val="00D37414"/>
    <w:rsid w:val="00D814CD"/>
    <w:rsid w:val="00D834CB"/>
    <w:rsid w:val="00D90B63"/>
    <w:rsid w:val="00D962E1"/>
    <w:rsid w:val="00D972D6"/>
    <w:rsid w:val="00DA7EEA"/>
    <w:rsid w:val="00DB298F"/>
    <w:rsid w:val="00DD1CF1"/>
    <w:rsid w:val="00DE1CC6"/>
    <w:rsid w:val="00DE5D1F"/>
    <w:rsid w:val="00DF4194"/>
    <w:rsid w:val="00DF7AF2"/>
    <w:rsid w:val="00E144F6"/>
    <w:rsid w:val="00E16AFD"/>
    <w:rsid w:val="00E20154"/>
    <w:rsid w:val="00E54EBC"/>
    <w:rsid w:val="00E56B14"/>
    <w:rsid w:val="00E81AC5"/>
    <w:rsid w:val="00E94ED9"/>
    <w:rsid w:val="00EA7E94"/>
    <w:rsid w:val="00ED7DC0"/>
    <w:rsid w:val="00F26A2E"/>
    <w:rsid w:val="00F332DC"/>
    <w:rsid w:val="00F43C17"/>
    <w:rsid w:val="00F509C8"/>
    <w:rsid w:val="00F66C8F"/>
    <w:rsid w:val="00F66EC3"/>
    <w:rsid w:val="00F77163"/>
    <w:rsid w:val="00F92BB6"/>
    <w:rsid w:val="00FD6BEB"/>
    <w:rsid w:val="00F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FDD23"/>
  <w15:chartTrackingRefBased/>
  <w15:docId w15:val="{98165D75-B5F3-4E78-960B-B2D737BD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5429"/>
    <w:rPr>
      <w:kern w:val="0"/>
      <w:lang w:val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16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6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6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6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6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6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6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6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6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6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6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6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6AF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6AF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6AF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6AF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6AF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6AF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6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6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6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6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6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6AF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16AF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6AF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6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6AF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6AF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9114A"/>
    <w:pPr>
      <w:spacing w:after="0" w:line="240" w:lineRule="auto"/>
    </w:pPr>
    <w:rPr>
      <w:rFonts w:eastAsiaTheme="minorEastAsia"/>
      <w:kern w:val="0"/>
      <w:sz w:val="24"/>
      <w:szCs w:val="24"/>
      <w:lang w:val="hu-HU" w:eastAsia="hu-H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89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114A"/>
    <w:rPr>
      <w:rFonts w:ascii="Calibri" w:eastAsia="Calibri" w:hAnsi="Calibri" w:cs="Calibri"/>
      <w:color w:val="000000"/>
      <w:kern w:val="0"/>
      <w:szCs w:val="24"/>
      <w:lang w:bidi="en-US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4C7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70D2"/>
    <w:rPr>
      <w:kern w:val="0"/>
      <w:lang w:val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1A0FD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A0FD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A0FDE"/>
    <w:rPr>
      <w:color w:val="96607D" w:themeColor="followedHyperlink"/>
      <w:u w:val="single"/>
    </w:rPr>
  </w:style>
  <w:style w:type="paragraph" w:customStyle="1" w:styleId="sztndjlista">
    <w:name w:val="Ösztöndíj lista"/>
    <w:basedOn w:val="Listaszerbekezds"/>
    <w:qFormat/>
    <w:rsid w:val="006B5429"/>
    <w:pPr>
      <w:spacing w:before="240" w:after="240" w:line="36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szCs w:val="14"/>
      <w:u w:val="single"/>
    </w:rPr>
  </w:style>
  <w:style w:type="numbering" w:customStyle="1" w:styleId="Stlus1">
    <w:name w:val="Stílus1"/>
    <w:uiPriority w:val="99"/>
    <w:rsid w:val="006B5429"/>
    <w:pPr>
      <w:numPr>
        <w:numId w:val="4"/>
      </w:numPr>
    </w:pPr>
  </w:style>
  <w:style w:type="table" w:styleId="Rcsostblzat">
    <w:name w:val="Table Grid"/>
    <w:basedOn w:val="Normltblzat"/>
    <w:uiPriority w:val="39"/>
    <w:rsid w:val="001A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4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jkhok.elte.hu/" TargetMode="External"/><Relationship Id="rId2" Type="http://schemas.openxmlformats.org/officeDocument/2006/relationships/hyperlink" Target="http://ajkhok.elte.hu/" TargetMode="External"/><Relationship Id="rId1" Type="http://schemas.openxmlformats.org/officeDocument/2006/relationships/hyperlink" Target="mailto:szocialis@ajkhok.elte.hu" TargetMode="External"/><Relationship Id="rId4" Type="http://schemas.openxmlformats.org/officeDocument/2006/relationships/hyperlink" Target="http://facebook.com/elteajkhok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h&#233;r%20L&#225;szl&#243;\OneDrive%20-%20elte.hu\ELTE\H&#214;K\H&#214;K%20dokumentum%20sablonok\sablon_K&#214;B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4B15-D5A3-4392-B2C0-FC99FBB6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sablon_KÖB_v2</Template>
  <TotalTime>112</TotalTime>
  <Pages>3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Fehér László</dc:creator>
  <cp:keywords/>
  <dc:description/>
  <cp:lastModifiedBy>Fehér László Milán</cp:lastModifiedBy>
  <cp:revision>79</cp:revision>
  <cp:lastPrinted>2025-11-18T19:24:00Z</cp:lastPrinted>
  <dcterms:created xsi:type="dcterms:W3CDTF">2026-08-09T15:25:00Z</dcterms:created>
  <dcterms:modified xsi:type="dcterms:W3CDTF">2026-09-03T07:25:00Z</dcterms:modified>
  <cp:contentStatus/>
</cp:coreProperties>
</file>